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A80" w:rsidRPr="00B45176" w:rsidRDefault="00B45176" w:rsidP="00B45176">
      <w:pPr>
        <w:snapToGrid w:val="0"/>
        <w:spacing w:line="240" w:lineRule="atLeast"/>
        <w:rPr>
          <w:rFonts w:ascii="HGS創英角ｺﾞｼｯｸUB" w:eastAsia="HGS創英角ｺﾞｼｯｸUB" w:hAnsi="HGS創英角ｺﾞｼｯｸUB"/>
          <w:sz w:val="22"/>
        </w:rPr>
      </w:pPr>
      <w:r w:rsidRPr="00B45176">
        <w:rPr>
          <w:rFonts w:ascii="HGS創英角ｺﾞｼｯｸUB" w:eastAsia="HGS創英角ｺﾞｼｯｸUB" w:hAnsi="HGS創英角ｺﾞｼｯｸUB" w:hint="eastAsia"/>
          <w:sz w:val="28"/>
        </w:rPr>
        <w:t>九州西部地</w:t>
      </w:r>
      <w:bookmarkStart w:id="0" w:name="_GoBack"/>
      <w:bookmarkEnd w:id="0"/>
      <w:r w:rsidRPr="00B45176">
        <w:rPr>
          <w:rFonts w:ascii="HGS創英角ｺﾞｼｯｸUB" w:eastAsia="HGS創英角ｺﾞｼｯｸUB" w:hAnsi="HGS創英角ｺﾞｼｯｸUB" w:hint="eastAsia"/>
          <w:sz w:val="28"/>
        </w:rPr>
        <w:t>域大学・短期大学連合産学官連携プラットフォーム</w:t>
      </w:r>
      <w:r w:rsidR="00C9390C" w:rsidRPr="00B45176">
        <w:rPr>
          <w:rFonts w:ascii="HGS創英角ｺﾞｼｯｸUB" w:eastAsia="HGS創英角ｺﾞｼｯｸUB" w:hAnsi="HGS創英角ｺﾞｼｯｸUB"/>
          <w:noProof/>
          <w:sz w:val="40"/>
          <w:szCs w:val="36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0F0F5033" wp14:editId="5984757D">
                <wp:simplePos x="0" y="0"/>
                <wp:positionH relativeFrom="page">
                  <wp:posOffset>-15502890</wp:posOffset>
                </wp:positionH>
                <wp:positionV relativeFrom="paragraph">
                  <wp:posOffset>561975</wp:posOffset>
                </wp:positionV>
                <wp:extent cx="14277340" cy="9363074"/>
                <wp:effectExtent l="0" t="0" r="0" b="0"/>
                <wp:wrapNone/>
                <wp:docPr id="5" name="キャンバス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8497329" y="2896632"/>
                            <a:ext cx="3848575" cy="771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1EC5C" id="キャンバス 5" o:spid="_x0000_s1026" editas="canvas" style="position:absolute;left:0;text-align:left;margin-left:-1220.7pt;margin-top:44.25pt;width:1124.2pt;height:737.25pt;z-index:251664384;mso-position-horizontal-relative:page" coordsize="142773,9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42773;height:93624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84973;top:28965;width:38486;height:7711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">
                  <v:imagedata r:id="rId8" o:title=""/>
                </v:shape>
                <w10:wrap anchorx="page"/>
              </v:group>
            </w:pict>
          </mc:Fallback>
        </mc:AlternateContent>
      </w:r>
    </w:p>
    <w:p w:rsidR="003A1A80" w:rsidRPr="00B45176" w:rsidRDefault="003A1A80" w:rsidP="00B45176">
      <w:pPr>
        <w:snapToGrid w:val="0"/>
        <w:spacing w:line="240" w:lineRule="atLeast"/>
        <w:rPr>
          <w:rFonts w:ascii="HGS創英角ｺﾞｼｯｸUB" w:eastAsia="HGS創英角ｺﾞｼｯｸUB" w:hAnsi="HGS創英角ｺﾞｼｯｸUB"/>
          <w:sz w:val="32"/>
          <w:szCs w:val="32"/>
        </w:rPr>
      </w:pPr>
      <w:r w:rsidRPr="00B45176">
        <w:rPr>
          <w:rFonts w:ascii="HGS創英角ｺﾞｼｯｸUB" w:eastAsia="HGS創英角ｺﾞｼｯｸUB" w:hAnsi="HGS創英角ｺﾞｼｯｸUB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9B310" wp14:editId="10676F1E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7753350" cy="1828800"/>
                <wp:effectExtent l="0" t="0" r="0" b="127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40A6" w:rsidRPr="003A1A80" w:rsidRDefault="000040A6" w:rsidP="003A1A8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A8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長崎国際大学・西九州大学コラボ企画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49B3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5.75pt;width:610.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" filled="f" stroked="f">
                <v:textbox style="mso-fit-shape-to-text:t" inset="5.85pt,.7pt,5.85pt,.7pt">
                  <w:txbxContent>
                    <w:p w:rsidR="000040A6" w:rsidRPr="003A1A80" w:rsidRDefault="000040A6" w:rsidP="003A1A8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1A80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長崎国際大学・西九州大学コラボ企画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5176">
        <w:rPr>
          <w:rFonts w:ascii="HGS創英角ｺﾞｼｯｸUB" w:eastAsia="HGS創英角ｺﾞｼｯｸUB" w:hAnsi="HGS創英角ｺﾞｼｯｸUB" w:hint="eastAsia"/>
          <w:sz w:val="32"/>
          <w:szCs w:val="32"/>
        </w:rPr>
        <w:t>介護福祉士</w:t>
      </w:r>
      <w:r w:rsidR="00A949DA" w:rsidRPr="00B45176">
        <w:rPr>
          <w:rFonts w:ascii="HGS創英角ｺﾞｼｯｸUB" w:eastAsia="HGS創英角ｺﾞｼｯｸUB" w:hAnsi="HGS創英角ｺﾞｼｯｸUB" w:hint="eastAsia"/>
          <w:sz w:val="32"/>
          <w:szCs w:val="32"/>
        </w:rPr>
        <w:t>資格</w:t>
      </w:r>
      <w:r w:rsidRPr="00B45176">
        <w:rPr>
          <w:rFonts w:ascii="HGS創英角ｺﾞｼｯｸUB" w:eastAsia="HGS創英角ｺﾞｼｯｸUB" w:hAnsi="HGS創英角ｺﾞｼｯｸUB" w:hint="eastAsia"/>
          <w:sz w:val="32"/>
          <w:szCs w:val="32"/>
        </w:rPr>
        <w:t>創設30周年記念</w:t>
      </w:r>
    </w:p>
    <w:p w:rsidR="003A1A80" w:rsidRDefault="000040A6" w:rsidP="001D71A1">
      <w:pPr>
        <w:jc w:val="center"/>
        <w:rPr>
          <w:rFonts w:ascii="HGP創英角ｺﾞｼｯｸUB" w:eastAsia="HGP創英角ｺﾞｼｯｸUB" w:hAnsi="HGP創英角ｺﾞｼｯｸUB"/>
          <w:sz w:val="36"/>
          <w:szCs w:val="36"/>
        </w:rPr>
      </w:pP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　　　</w:t>
      </w:r>
      <w:r>
        <w:rPr>
          <w:rFonts w:ascii="HGP創英角ｺﾞｼｯｸUB" w:eastAsia="HGP創英角ｺﾞｼｯｸUB" w:hAnsi="HGP創英角ｺﾞｼｯｸUB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790575</wp:posOffset>
            </wp:positionV>
            <wp:extent cx="2087880" cy="1497965"/>
            <wp:effectExtent l="0" t="0" r="7620" b="6985"/>
            <wp:wrapTight wrapText="bothSides">
              <wp:wrapPolygon edited="0">
                <wp:start x="0" y="0"/>
                <wp:lineTo x="0" y="21426"/>
                <wp:lineTo x="21482" y="21426"/>
                <wp:lineTo x="21482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9"/>
                    <a:stretch/>
                  </pic:blipFill>
                  <pic:spPr bwMode="auto">
                    <a:xfrm>
                      <a:off x="0" y="0"/>
                      <a:ext cx="208788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A80" w:rsidRPr="00305B48">
        <w:rPr>
          <w:rFonts w:ascii="HGP創英角ｺﾞｼｯｸUB" w:eastAsia="HGP創英角ｺﾞｼｯｸUB" w:hAnsi="HGP創英角ｺﾞｼｯｸUB" w:hint="eastAsia"/>
          <w:sz w:val="36"/>
          <w:szCs w:val="36"/>
        </w:rPr>
        <w:t>リカレント教育のご案内</w:t>
      </w:r>
    </w:p>
    <w:p w:rsidR="000040A6" w:rsidRDefault="000040A6" w:rsidP="001D71A1">
      <w:pPr>
        <w:jc w:val="center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305B4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0C452" wp14:editId="04587228">
                <wp:simplePos x="0" y="0"/>
                <wp:positionH relativeFrom="margin">
                  <wp:posOffset>161925</wp:posOffset>
                </wp:positionH>
                <wp:positionV relativeFrom="paragraph">
                  <wp:posOffset>517525</wp:posOffset>
                </wp:positionV>
                <wp:extent cx="7858125" cy="49911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499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40A6" w:rsidRPr="00C9390C" w:rsidRDefault="000040A6" w:rsidP="00C9390C">
                            <w:pPr>
                              <w:ind w:firstLineChars="100" w:firstLine="321"/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◇開催日時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：平成3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年3月16日（金）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10:30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～16:00</w:t>
                            </w:r>
                          </w:p>
                          <w:p w:rsidR="000040A6" w:rsidRDefault="000040A6" w:rsidP="000040A6">
                            <w:pPr>
                              <w:snapToGrid w:val="0"/>
                              <w:spacing w:line="240" w:lineRule="atLeast"/>
                              <w:ind w:firstLineChars="100" w:firstLine="321"/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◇会場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：西九州大学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神埼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キャンパス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3号館２階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321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p>
                          <w:p w:rsidR="000040A6" w:rsidRPr="000040A6" w:rsidRDefault="000040A6" w:rsidP="000040A6">
                            <w:pPr>
                              <w:snapToGrid w:val="0"/>
                              <w:spacing w:line="240" w:lineRule="atLeast"/>
                              <w:ind w:firstLineChars="100" w:firstLine="321"/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0040A6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住所</w:t>
                            </w:r>
                            <w:r w:rsidRPr="000040A6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0040A6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佐賀県神埼市神埼町尾崎</w:t>
                            </w:r>
                            <w:r w:rsidRPr="000040A6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4490-9</w:t>
                            </w:r>
                          </w:p>
                          <w:p w:rsidR="000040A6" w:rsidRPr="000040A6" w:rsidRDefault="000040A6" w:rsidP="00C9390C">
                            <w:pPr>
                              <w:ind w:firstLineChars="100" w:firstLine="241"/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40A6" w:rsidRPr="00C9390C" w:rsidRDefault="000040A6" w:rsidP="00C9390C">
                            <w:pPr>
                              <w:ind w:firstLineChars="100" w:firstLine="321"/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◇内容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１部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10:30～12:00</w:t>
                            </w:r>
                          </w:p>
                          <w:p w:rsidR="000040A6" w:rsidRPr="00C9390C" w:rsidRDefault="000040A6" w:rsidP="003A1A80">
                            <w:pPr>
                              <w:ind w:firstLineChars="200" w:firstLine="643"/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シンポジウム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『介護福祉士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未来に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向けて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0040A6" w:rsidRPr="00C9390C" w:rsidRDefault="000040A6" w:rsidP="003A1A80">
                            <w:pPr>
                              <w:ind w:firstLineChars="200" w:firstLine="643"/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シンポジスト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：長崎国際大学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西九州大学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卒業生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・在校生</w:t>
                            </w:r>
                          </w:p>
                          <w:p w:rsidR="000040A6" w:rsidRPr="00C9390C" w:rsidRDefault="000040A6" w:rsidP="003A1A80">
                            <w:pPr>
                              <w:ind w:firstLineChars="200" w:firstLine="643"/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第２部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13:00～14:30</w:t>
                            </w:r>
                          </w:p>
                          <w:p w:rsidR="000040A6" w:rsidRPr="00C9390C" w:rsidRDefault="000040A6" w:rsidP="00C9390C">
                            <w:pPr>
                              <w:ind w:firstLineChars="200" w:firstLine="643"/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講演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『仕事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に役立つ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ポジティブ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メンタルヘルス</w:t>
                            </w:r>
                          </w:p>
                          <w:p w:rsidR="000040A6" w:rsidRDefault="000040A6" w:rsidP="009509BF">
                            <w:pPr>
                              <w:ind w:firstLineChars="1400" w:firstLine="4498"/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自分で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できるストレ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マネジメント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0040A6" w:rsidRPr="009509BF" w:rsidRDefault="000040A6" w:rsidP="009509BF">
                            <w:pPr>
                              <w:ind w:firstLineChars="700" w:firstLine="2249"/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NPO法人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おせっかい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工房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咲風里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理事長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田中 美穂先生</w:t>
                            </w:r>
                          </w:p>
                          <w:p w:rsidR="000040A6" w:rsidRPr="00C9390C" w:rsidRDefault="000040A6" w:rsidP="003A1A80">
                            <w:pPr>
                              <w:ind w:firstLineChars="200" w:firstLine="803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３部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15:00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～16:00　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Pr="00C9390C">
                              <w:rPr>
                                <w:rFonts w:ascii="ＭＳ 明朝" w:eastAsia="ＭＳ 明朝" w:hAnsi="ＭＳ 明朝" w:cs="ＭＳ 明朝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交流会</w:t>
                            </w:r>
                            <w:r w:rsidRPr="00C9390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C452" id="テキスト ボックス 3" o:spid="_x0000_s1027" type="#_x0000_t202" style="position:absolute;left:0;text-align:left;margin-left:12.75pt;margin-top:40.75pt;width:618.75pt;height:3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" filled="f" stroked="f">
                <v:textbox inset="5.85pt,.7pt,5.85pt,.7pt">
                  <w:txbxContent>
                    <w:p w:rsidR="000040A6" w:rsidRPr="00C9390C" w:rsidRDefault="000040A6" w:rsidP="00C9390C">
                      <w:pPr>
                        <w:ind w:firstLineChars="100" w:firstLine="321"/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◇開催日時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：平成3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年3月16日（金）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10:30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～16:00</w:t>
                      </w:r>
                    </w:p>
                    <w:p w:rsidR="000040A6" w:rsidRDefault="000040A6" w:rsidP="000040A6">
                      <w:pPr>
                        <w:snapToGrid w:val="0"/>
                        <w:spacing w:line="240" w:lineRule="atLeast"/>
                        <w:ind w:firstLineChars="100" w:firstLine="321"/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◇会場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：西九州大学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神埼</w:t>
                      </w:r>
                      <w:r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キャンパス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3号館２階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321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  <w:p w:rsidR="000040A6" w:rsidRPr="000040A6" w:rsidRDefault="000040A6" w:rsidP="000040A6">
                      <w:pPr>
                        <w:snapToGrid w:val="0"/>
                        <w:spacing w:line="240" w:lineRule="atLeast"/>
                        <w:ind w:firstLineChars="100" w:firstLine="321"/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0040A6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住所</w:t>
                      </w:r>
                      <w:r w:rsidRPr="000040A6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0040A6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佐賀県神埼市神埼町尾崎</w:t>
                      </w:r>
                      <w:r w:rsidRPr="000040A6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4490-9</w:t>
                      </w:r>
                    </w:p>
                    <w:p w:rsidR="000040A6" w:rsidRPr="000040A6" w:rsidRDefault="000040A6" w:rsidP="00C9390C">
                      <w:pPr>
                        <w:ind w:firstLineChars="100" w:firstLine="241"/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40A6" w:rsidRPr="00C9390C" w:rsidRDefault="000040A6" w:rsidP="00C9390C">
                      <w:pPr>
                        <w:ind w:firstLineChars="100" w:firstLine="321"/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◇内容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１部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10:30～12:00</w:t>
                      </w:r>
                    </w:p>
                    <w:p w:rsidR="000040A6" w:rsidRPr="00C9390C" w:rsidRDefault="000040A6" w:rsidP="003A1A80">
                      <w:pPr>
                        <w:ind w:firstLineChars="200" w:firstLine="643"/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シンポジウム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『介護福祉士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未来に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向けて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0040A6" w:rsidRPr="00C9390C" w:rsidRDefault="000040A6" w:rsidP="003A1A80">
                      <w:pPr>
                        <w:ind w:firstLineChars="200" w:firstLine="643"/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シンポジスト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：長崎国際大学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西九州大学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卒業生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・在校生</w:t>
                      </w:r>
                    </w:p>
                    <w:p w:rsidR="000040A6" w:rsidRPr="00C9390C" w:rsidRDefault="000040A6" w:rsidP="003A1A80">
                      <w:pPr>
                        <w:ind w:firstLineChars="200" w:firstLine="643"/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第２部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13:00～14:30</w:t>
                      </w:r>
                    </w:p>
                    <w:p w:rsidR="000040A6" w:rsidRPr="00C9390C" w:rsidRDefault="000040A6" w:rsidP="00C9390C">
                      <w:pPr>
                        <w:ind w:firstLineChars="200" w:firstLine="643"/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講演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『仕事</w:t>
                      </w:r>
                      <w:r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に役立つ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ポジティブ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メンタルヘルス</w:t>
                      </w:r>
                    </w:p>
                    <w:p w:rsidR="000040A6" w:rsidRDefault="000040A6" w:rsidP="009509BF">
                      <w:pPr>
                        <w:ind w:firstLineChars="1400" w:firstLine="4498"/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自分で</w:t>
                      </w:r>
                      <w:r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できるストレ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</w:t>
                      </w:r>
                      <w:r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マネジメント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0040A6" w:rsidRPr="009509BF" w:rsidRDefault="000040A6" w:rsidP="009509BF">
                      <w:pPr>
                        <w:ind w:firstLineChars="700" w:firstLine="2249"/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</w:t>
                      </w:r>
                      <w:r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NPO法人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おせっかい</w:t>
                      </w:r>
                      <w:r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工房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咲風里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理事長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田中 美穂先生</w:t>
                      </w:r>
                    </w:p>
                    <w:p w:rsidR="000040A6" w:rsidRPr="00C9390C" w:rsidRDefault="000040A6" w:rsidP="003A1A80">
                      <w:pPr>
                        <w:ind w:firstLineChars="200" w:firstLine="803"/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３部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15:00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～16:00　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Pr="00C9390C">
                        <w:rPr>
                          <w:rFonts w:ascii="ＭＳ 明朝" w:eastAsia="ＭＳ 明朝" w:hAnsi="ＭＳ 明朝" w:cs="ＭＳ 明朝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交流会</w:t>
                      </w:r>
                      <w:r w:rsidRPr="00C9390C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2E3F" w:rsidRPr="000040A6" w:rsidRDefault="000040A6" w:rsidP="000040A6">
      <w:pPr>
        <w:jc w:val="center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0040A6">
        <w:rPr>
          <w:noProof/>
        </w:rPr>
        <w:drawing>
          <wp:inline distT="0" distB="0" distL="0" distR="0" wp14:anchorId="46C67536" wp14:editId="468B6665">
            <wp:extent cx="4791075" cy="3191723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19" cy="319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E3F" w:rsidRPr="000040A6" w:rsidSect="002266AD">
      <w:footerReference w:type="default" r:id="rId11"/>
      <w:pgSz w:w="14570" w:h="20636" w:code="12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0A6" w:rsidRDefault="000040A6" w:rsidP="002266AD">
      <w:r>
        <w:separator/>
      </w:r>
    </w:p>
  </w:endnote>
  <w:endnote w:type="continuationSeparator" w:id="0">
    <w:p w:rsidR="000040A6" w:rsidRDefault="000040A6" w:rsidP="0022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0A6" w:rsidRDefault="000040A6" w:rsidP="009A42EA">
    <w:pPr>
      <w:pStyle w:val="a5"/>
      <w:jc w:val="right"/>
      <w:rPr>
        <w:b/>
      </w:rPr>
    </w:pPr>
    <w:r>
      <w:rPr>
        <w:rFonts w:hint="eastAsia"/>
        <w:b/>
      </w:rPr>
      <w:t>参加費は無料です。どの時間からでもご参加いただけます。</w:t>
    </w:r>
    <w:r w:rsidRPr="009A42EA">
      <w:rPr>
        <w:rFonts w:hint="eastAsia"/>
        <w:b/>
      </w:rPr>
      <w:t>お問い合わせ</w:t>
    </w:r>
    <w:r>
      <w:rPr>
        <w:rFonts w:hint="eastAsia"/>
        <w:b/>
      </w:rPr>
      <w:t>・お申し込みは下記</w:t>
    </w:r>
    <w:r>
      <w:rPr>
        <mc:AlternateContent>
          <mc:Choice Requires="w16se">
            <w:rFonts w:hint="eastAsia"/>
          </mc:Choice>
          <mc:Fallback>
            <w:rFonts w:ascii="Segoe UI Emoji" w:eastAsia="Segoe UI Emoji" w:hAnsi="Segoe UI Emoji" w:cs="Segoe UI Emoji"/>
          </mc:Fallback>
        </mc:AlternateContent>
        <w:b/>
      </w:rPr>
      <mc:AlternateContent>
        <mc:Choice Requires="w16se">
          <w16se:symEx w16se:font="Segoe UI Emoji" w16se:char="1F4DE"/>
        </mc:Choice>
        <mc:Fallback>
          <w:t>📞</w:t>
        </mc:Fallback>
      </mc:AlternateContent>
    </w:r>
    <w:r>
      <w:rPr>
        <w:rFonts w:hint="eastAsia"/>
        <w:b/>
      </w:rPr>
      <w:t>・</w:t>
    </w:r>
    <w:r>
      <w:rPr>
        <mc:AlternateContent>
          <mc:Choice Requires="w16se">
            <w:rFonts w:hint="eastAsia"/>
          </mc:Choice>
          <mc:Fallback>
            <w:rFonts w:ascii="Segoe UI Emoji" w:eastAsia="Segoe UI Emoji" w:hAnsi="Segoe UI Emoji" w:cs="Segoe UI Emoji"/>
          </mc:Fallback>
        </mc:AlternateContent>
        <w:b/>
      </w:rPr>
      <mc:AlternateContent>
        <mc:Choice Requires="w16se">
          <w16se:symEx w16se:font="Segoe UI Emoji" w16se:char="2709"/>
        </mc:Choice>
        <mc:Fallback>
          <w:t>✉</w:t>
        </mc:Fallback>
      </mc:AlternateContent>
    </w:r>
    <w:r>
      <w:rPr>
        <w:rFonts w:hint="eastAsia"/>
        <w:b/>
      </w:rPr>
      <w:t>・FAXまで。</w:t>
    </w:r>
  </w:p>
  <w:p w:rsidR="000040A6" w:rsidRPr="00A949DA" w:rsidRDefault="000040A6" w:rsidP="009A42EA">
    <w:pPr>
      <w:pStyle w:val="a5"/>
      <w:ind w:right="824"/>
      <w:jc w:val="right"/>
      <w:rPr>
        <w:b/>
      </w:rPr>
    </w:pPr>
    <w:r w:rsidRPr="00A949DA">
      <w:rPr>
        <w:rFonts w:hint="eastAsia"/>
        <w:b/>
      </w:rPr>
      <w:t xml:space="preserve">西九州大学健康福祉学部社会福祉学科　安徳・加藤・山口　　</w:t>
    </w:r>
  </w:p>
  <w:p w:rsidR="000040A6" w:rsidRPr="002F4424" w:rsidRDefault="000040A6" w:rsidP="000040A6">
    <w:pPr>
      <w:pStyle w:val="a5"/>
      <w:wordWrap w:val="0"/>
      <w:ind w:rightChars="-98" w:right="-206"/>
      <w:jc w:val="right"/>
      <w:rPr>
        <w:b/>
      </w:rPr>
    </w:pPr>
    <w:r>
      <w:rPr>
        <mc:AlternateContent>
          <mc:Choice Requires="w16se">
            <w:rFonts w:hint="eastAsia"/>
          </mc:Choice>
          <mc:Fallback>
            <w:rFonts w:ascii="Segoe UI Emoji" w:eastAsia="Segoe UI Emoji" w:hAnsi="Segoe UI Emoji" w:cs="Segoe UI Emoji"/>
          </mc:Fallback>
        </mc:AlternateContent>
        <w:b/>
      </w:rPr>
      <mc:AlternateContent>
        <mc:Choice Requires="w16se">
          <w16se:symEx w16se:font="Segoe UI Emoji" w16se:char="27A1"/>
        </mc:Choice>
        <mc:Fallback>
          <w:t>➡</w:t>
        </mc:Fallback>
      </mc:AlternateContent>
    </w:r>
    <w:r>
      <w:rPr>
        <mc:AlternateContent>
          <mc:Choice Requires="w16se">
            <w:rFonts w:hint="eastAsia"/>
          </mc:Choice>
          <mc:Fallback>
            <w:rFonts w:ascii="Segoe UI Emoji" w:eastAsia="Segoe UI Emoji" w:hAnsi="Segoe UI Emoji" w:cs="Segoe UI Emoji"/>
          </mc:Fallback>
        </mc:AlternateContent>
        <w:b/>
      </w:rPr>
      <mc:AlternateContent>
        <mc:Choice Requires="w16se">
          <w16se:symEx w16se:font="Segoe UI Emoji" w16se:char="1F4DE"/>
        </mc:Choice>
        <mc:Fallback>
          <w:t>📞</w:t>
        </mc:Fallback>
      </mc:AlternateContent>
    </w:r>
    <w:r w:rsidRPr="00A949DA">
      <w:rPr>
        <w:rFonts w:hint="eastAsia"/>
        <w:b/>
      </w:rPr>
      <w:t>0952-37-9216（健康福祉学部総合研究室</w:t>
    </w:r>
    <w:r w:rsidRPr="002F4424">
      <w:rPr>
        <w:rFonts w:hint="eastAsia"/>
        <w:b/>
      </w:rPr>
      <w:t>）</w:t>
    </w:r>
    <w:r w:rsidRPr="002F4424">
      <w:rPr>
        <mc:AlternateContent>
          <mc:Choice Requires="w16se">
            <w:rFonts w:hint="eastAsia"/>
          </mc:Choice>
          <mc:Fallback>
            <w:rFonts w:ascii="Segoe UI Emoji" w:eastAsia="Segoe UI Emoji" w:hAnsi="Segoe UI Emoji" w:cs="Segoe UI Emoji"/>
          </mc:Fallback>
        </mc:AlternateContent>
        <w:b/>
      </w:rPr>
      <mc:AlternateContent>
        <mc:Choice Requires="w16se">
          <w16se:symEx w16se:font="Segoe UI Emoji" w16se:char="2709"/>
        </mc:Choice>
        <mc:Fallback>
          <w:t>✉</w:t>
        </mc:Fallback>
      </mc:AlternateContent>
    </w:r>
    <w:r w:rsidRPr="002F4424">
      <w:rPr>
        <w:b/>
      </w:rPr>
      <w:t>nagasimat@nisikyu-u.ac.jp</w:t>
    </w:r>
    <w:r>
      <w:rPr>
        <w:rFonts w:hint="eastAsia"/>
        <w:b/>
      </w:rPr>
      <w:t>（加藤）</w:t>
    </w:r>
    <w:r w:rsidRPr="002F4424">
      <w:rPr>
        <w:rFonts w:hint="eastAsia"/>
        <w:b/>
      </w:rPr>
      <w:t xml:space="preserve">　FAX0952-</w:t>
    </w:r>
    <w:r>
      <w:rPr>
        <w:rFonts w:hint="eastAsia"/>
        <w:b/>
      </w:rPr>
      <w:t>52</w:t>
    </w:r>
    <w:r w:rsidRPr="002F4424">
      <w:rPr>
        <w:rFonts w:hint="eastAsia"/>
        <w:b/>
      </w:rPr>
      <w:t>-</w:t>
    </w:r>
    <w:r>
      <w:rPr>
        <w:rFonts w:hint="eastAsia"/>
        <w:b/>
      </w:rPr>
      <w:t>4194(健康福祉学部総合研究室)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0A6" w:rsidRDefault="000040A6" w:rsidP="002266AD">
      <w:r>
        <w:separator/>
      </w:r>
    </w:p>
  </w:footnote>
  <w:footnote w:type="continuationSeparator" w:id="0">
    <w:p w:rsidR="000040A6" w:rsidRDefault="000040A6" w:rsidP="002266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A80"/>
    <w:rsid w:val="000040A6"/>
    <w:rsid w:val="00187E44"/>
    <w:rsid w:val="001D71A1"/>
    <w:rsid w:val="002266AD"/>
    <w:rsid w:val="00295F4E"/>
    <w:rsid w:val="002D51B0"/>
    <w:rsid w:val="002F4424"/>
    <w:rsid w:val="00305B48"/>
    <w:rsid w:val="003A1A80"/>
    <w:rsid w:val="006164F6"/>
    <w:rsid w:val="00894375"/>
    <w:rsid w:val="008F7199"/>
    <w:rsid w:val="009509BF"/>
    <w:rsid w:val="0097441D"/>
    <w:rsid w:val="009A42EA"/>
    <w:rsid w:val="00A949DA"/>
    <w:rsid w:val="00AD1381"/>
    <w:rsid w:val="00B45176"/>
    <w:rsid w:val="00C9390C"/>
    <w:rsid w:val="00CB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74084C-31A4-4C38-89EB-2FCAF7218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66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66AD"/>
  </w:style>
  <w:style w:type="paragraph" w:styleId="a5">
    <w:name w:val="footer"/>
    <w:basedOn w:val="a"/>
    <w:link w:val="a6"/>
    <w:uiPriority w:val="99"/>
    <w:unhideWhenUsed/>
    <w:rsid w:val="002266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66AD"/>
  </w:style>
  <w:style w:type="paragraph" w:styleId="a7">
    <w:name w:val="Balloon Text"/>
    <w:basedOn w:val="a"/>
    <w:link w:val="a8"/>
    <w:uiPriority w:val="99"/>
    <w:semiHidden/>
    <w:unhideWhenUsed/>
    <w:rsid w:val="002266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66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BF951-28BE-4784-A168-3D76B060D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F9A15AFF</Template>
  <TotalTime>12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nagasimat</cp:lastModifiedBy>
  <cp:revision>4</cp:revision>
  <cp:lastPrinted>2018-03-02T02:17:00Z</cp:lastPrinted>
  <dcterms:created xsi:type="dcterms:W3CDTF">2018-03-02T02:04:00Z</dcterms:created>
  <dcterms:modified xsi:type="dcterms:W3CDTF">2018-03-02T02:30:00Z</dcterms:modified>
</cp:coreProperties>
</file>